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56405" w14:textId="714E5E63" w:rsidR="009C7AAD" w:rsidRPr="00331F36" w:rsidRDefault="00331F36" w:rsidP="00331F36">
      <w:pPr>
        <w:jc w:val="center"/>
        <w:rPr>
          <w:rFonts w:ascii="Maiandra GD" w:hAnsi="Maiandra GD" w:cs="ADLaM Display"/>
          <w:b/>
          <w:bCs/>
          <w:sz w:val="96"/>
          <w:szCs w:val="96"/>
        </w:rPr>
      </w:pPr>
      <w:r w:rsidRPr="00331F36">
        <w:rPr>
          <w:rFonts w:ascii="Maiandra GD" w:hAnsi="Maiandra GD" w:cs="ADLaM Display"/>
          <w:b/>
          <w:bCs/>
          <w:sz w:val="96"/>
          <w:szCs w:val="96"/>
        </w:rPr>
        <w:t>STRAWBERRY AFTERNOON TEA</w:t>
      </w:r>
    </w:p>
    <w:p w14:paraId="3907F15E" w14:textId="4CABE6CD" w:rsidR="00A9716F" w:rsidRPr="00A52FB2" w:rsidRDefault="00A9716F" w:rsidP="009C7AAD">
      <w:pPr>
        <w:jc w:val="center"/>
        <w:rPr>
          <w:rFonts w:ascii="Maiandra GD" w:hAnsi="Maiandra GD"/>
          <w:sz w:val="48"/>
        </w:rPr>
      </w:pPr>
    </w:p>
    <w:p w14:paraId="4302C300" w14:textId="22F317D4" w:rsidR="00A52FB2" w:rsidRPr="00367ECC" w:rsidRDefault="00A52FB2" w:rsidP="00A52FB2">
      <w:pPr>
        <w:jc w:val="center"/>
        <w:rPr>
          <w:rFonts w:ascii="Maiandra GD" w:hAnsi="Maiandra GD" w:cs="Dreaming Outloud Pro"/>
          <w:b/>
          <w:bCs/>
          <w:color w:val="C45911" w:themeColor="accent2" w:themeShade="BF"/>
          <w:sz w:val="96"/>
          <w:szCs w:val="96"/>
        </w:rPr>
      </w:pPr>
      <w:r w:rsidRPr="00367ECC">
        <w:rPr>
          <w:rFonts w:ascii="Maiandra GD" w:hAnsi="Maiandra GD" w:cs="Poppins"/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7DDC5722" wp14:editId="0FE1577C">
            <wp:simplePos x="0" y="0"/>
            <wp:positionH relativeFrom="column">
              <wp:posOffset>5562089</wp:posOffset>
            </wp:positionH>
            <wp:positionV relativeFrom="paragraph">
              <wp:posOffset>654685</wp:posOffset>
            </wp:positionV>
            <wp:extent cx="644104" cy="1491756"/>
            <wp:effectExtent l="190500" t="76200" r="175260" b="704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zz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9" t="4771" r="12560" b="4675"/>
                    <a:stretch/>
                  </pic:blipFill>
                  <pic:spPr bwMode="auto">
                    <a:xfrm rot="894247">
                      <a:off x="0" y="0"/>
                      <a:ext cx="644104" cy="149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ECC">
        <w:rPr>
          <w:rFonts w:ascii="Maiandra GD" w:hAnsi="Maiandra GD" w:cs="Poppins"/>
          <w:b/>
          <w:bCs/>
          <w:noProof/>
          <w:color w:val="C45911" w:themeColor="accent2" w:themeShade="BF"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0A6251F6" wp14:editId="1E8734B0">
            <wp:simplePos x="0" y="0"/>
            <wp:positionH relativeFrom="column">
              <wp:posOffset>-576581</wp:posOffset>
            </wp:positionH>
            <wp:positionV relativeFrom="paragraph">
              <wp:posOffset>775335</wp:posOffset>
            </wp:positionV>
            <wp:extent cx="1192530" cy="1082633"/>
            <wp:effectExtent l="114300" t="133350" r="121920" b="137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on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8" b="5484"/>
                    <a:stretch/>
                  </pic:blipFill>
                  <pic:spPr bwMode="auto">
                    <a:xfrm rot="20805664">
                      <a:off x="0" y="0"/>
                      <a:ext cx="1192530" cy="108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CC" w:rsidRPr="00367ECC">
        <w:rPr>
          <w:rFonts w:ascii="Maiandra GD" w:hAnsi="Maiandra GD" w:cs="Poppins"/>
          <w:b/>
          <w:bCs/>
          <w:color w:val="C45911" w:themeColor="accent2" w:themeShade="BF"/>
          <w:sz w:val="96"/>
          <w:szCs w:val="96"/>
        </w:rPr>
        <w:t>Sunday</w:t>
      </w:r>
      <w:r w:rsidR="00662BE9" w:rsidRPr="00367ECC">
        <w:rPr>
          <w:rFonts w:ascii="Maiandra GD" w:hAnsi="Maiandra GD" w:cs="Poppins"/>
          <w:b/>
          <w:bCs/>
          <w:color w:val="C45911" w:themeColor="accent2" w:themeShade="BF"/>
          <w:sz w:val="96"/>
          <w:szCs w:val="96"/>
        </w:rPr>
        <w:t xml:space="preserve"> </w:t>
      </w:r>
      <w:r w:rsidR="00662BE9" w:rsidRPr="00367ECC">
        <w:rPr>
          <w:rFonts w:ascii="Maiandra GD" w:hAnsi="Maiandra GD" w:cs="Dreaming Outloud Pro"/>
          <w:b/>
          <w:bCs/>
          <w:color w:val="C45911" w:themeColor="accent2" w:themeShade="BF"/>
          <w:sz w:val="96"/>
          <w:szCs w:val="96"/>
        </w:rPr>
        <w:t>14</w:t>
      </w:r>
      <w:r w:rsidR="00662BE9" w:rsidRPr="00367ECC">
        <w:rPr>
          <w:rFonts w:ascii="Maiandra GD" w:hAnsi="Maiandra GD" w:cs="Dreaming Outloud Pro"/>
          <w:b/>
          <w:bCs/>
          <w:color w:val="C45911" w:themeColor="accent2" w:themeShade="BF"/>
          <w:sz w:val="96"/>
          <w:szCs w:val="96"/>
          <w:vertAlign w:val="superscript"/>
        </w:rPr>
        <w:t>th</w:t>
      </w:r>
      <w:r w:rsidR="00662BE9" w:rsidRPr="00367ECC">
        <w:rPr>
          <w:rFonts w:ascii="Maiandra GD" w:hAnsi="Maiandra GD" w:cs="Dreaming Outloud Pro"/>
          <w:b/>
          <w:bCs/>
          <w:color w:val="C45911" w:themeColor="accent2" w:themeShade="BF"/>
          <w:sz w:val="96"/>
          <w:szCs w:val="96"/>
        </w:rPr>
        <w:t xml:space="preserve"> July 2pm</w:t>
      </w:r>
    </w:p>
    <w:p w14:paraId="4B5CA5DA" w14:textId="435F8875" w:rsidR="009C7AAD" w:rsidRPr="00A52FB2" w:rsidRDefault="00662BE9" w:rsidP="009C7AAD">
      <w:pPr>
        <w:jc w:val="center"/>
        <w:rPr>
          <w:rFonts w:ascii="Maiandra GD" w:hAnsi="Maiandra GD" w:cs="Dreaming Outloud Pro"/>
          <w:b/>
          <w:bCs/>
          <w:sz w:val="96"/>
          <w:szCs w:val="96"/>
        </w:rPr>
      </w:pPr>
      <w:r w:rsidRPr="00A52FB2">
        <w:rPr>
          <w:rFonts w:ascii="Maiandra GD" w:hAnsi="Maiandra GD" w:cs="Dreaming Outloud Pro"/>
          <w:b/>
          <w:bCs/>
          <w:sz w:val="96"/>
          <w:szCs w:val="96"/>
        </w:rPr>
        <w:t>Whitewalls</w:t>
      </w:r>
    </w:p>
    <w:p w14:paraId="60F9388F" w14:textId="64FF3FA7" w:rsidR="00A9716F" w:rsidRPr="00A52FB2" w:rsidRDefault="00662BE9" w:rsidP="009C7AAD">
      <w:pPr>
        <w:jc w:val="center"/>
        <w:rPr>
          <w:rFonts w:ascii="Maiandra GD" w:hAnsi="Maiandra GD" w:cs="Dreaming Outloud Pro"/>
          <w:sz w:val="52"/>
          <w:szCs w:val="52"/>
        </w:rPr>
      </w:pPr>
      <w:r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 xml:space="preserve">39 </w:t>
      </w:r>
      <w:proofErr w:type="spellStart"/>
      <w:r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>Hatlex</w:t>
      </w:r>
      <w:proofErr w:type="spellEnd"/>
      <w:r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 xml:space="preserve"> L</w:t>
      </w:r>
      <w:r w:rsidR="009C7AAD"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>a</w:t>
      </w:r>
      <w:r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>n</w:t>
      </w:r>
      <w:r w:rsidR="009C7AAD"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>e</w:t>
      </w:r>
      <w:r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 xml:space="preserve">, </w:t>
      </w:r>
      <w:r w:rsidRPr="00A52FB2">
        <w:rPr>
          <w:rFonts w:ascii="Maiandra GD" w:hAnsi="Maiandra GD" w:cs="Dreaming Outloud Pro"/>
          <w:sz w:val="52"/>
          <w:szCs w:val="52"/>
        </w:rPr>
        <w:t>Hest Bank</w:t>
      </w:r>
      <w:r w:rsidR="00A9716F" w:rsidRPr="00A52FB2">
        <w:rPr>
          <w:rFonts w:ascii="Maiandra GD" w:hAnsi="Maiandra GD" w:cs="Dreaming Outloud Pro"/>
          <w:sz w:val="52"/>
          <w:szCs w:val="52"/>
        </w:rPr>
        <w:t xml:space="preserve">, </w:t>
      </w:r>
      <w:r w:rsidR="00A9716F"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>LA</w:t>
      </w:r>
      <w:r w:rsidR="009C7AAD"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 xml:space="preserve">2 </w:t>
      </w:r>
      <w:r w:rsidR="00A9716F" w:rsidRPr="00A52FB2">
        <w:rPr>
          <w:rFonts w:ascii="Maiandra GD" w:hAnsi="Maiandra GD" w:cs="Dreaming Outloud Pro"/>
          <w:color w:val="202124"/>
          <w:sz w:val="52"/>
          <w:szCs w:val="52"/>
          <w:shd w:val="clear" w:color="auto" w:fill="FFFFFF"/>
        </w:rPr>
        <w:t>6EZ</w:t>
      </w:r>
    </w:p>
    <w:p w14:paraId="68EF0EA9" w14:textId="32F05D82" w:rsidR="00A52FB2" w:rsidRDefault="00331F36" w:rsidP="009C7AAD">
      <w:pPr>
        <w:jc w:val="center"/>
        <w:rPr>
          <w:rFonts w:ascii="Maiandra GD" w:hAnsi="Maiandra GD" w:cs="Dreaming Outloud Pro"/>
          <w:sz w:val="52"/>
          <w:szCs w:val="52"/>
        </w:rPr>
      </w:pPr>
      <w:r w:rsidRPr="00331F36">
        <w:rPr>
          <w:rFonts w:ascii="Poppins" w:hAnsi="Poppins" w:cs="Poppins"/>
          <w:b/>
          <w:bCs/>
          <w:noProof/>
          <w:sz w:val="36"/>
          <w:szCs w:val="36"/>
        </w:rPr>
        <w:drawing>
          <wp:anchor distT="0" distB="0" distL="114300" distR="114300" simplePos="0" relativeHeight="251657215" behindDoc="1" locked="0" layoutInCell="1" allowOverlap="1" wp14:anchorId="05088813" wp14:editId="1D39675F">
            <wp:simplePos x="0" y="0"/>
            <wp:positionH relativeFrom="column">
              <wp:posOffset>-570866</wp:posOffset>
            </wp:positionH>
            <wp:positionV relativeFrom="paragraph">
              <wp:posOffset>417830</wp:posOffset>
            </wp:positionV>
            <wp:extent cx="1314225" cy="1268172"/>
            <wp:effectExtent l="152400" t="171450" r="133985" b="1606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" t="2594" r="6082" b="-1"/>
                    <a:stretch/>
                  </pic:blipFill>
                  <pic:spPr bwMode="auto">
                    <a:xfrm rot="20629958">
                      <a:off x="0" y="0"/>
                      <a:ext cx="1314225" cy="126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B5444" w14:textId="6CCDEC55" w:rsidR="00A52FB2" w:rsidRPr="00331F36" w:rsidRDefault="00A52FB2" w:rsidP="009C7AAD">
      <w:pPr>
        <w:jc w:val="center"/>
        <w:rPr>
          <w:rFonts w:ascii="Maiandra GD" w:hAnsi="Maiandra GD" w:cs="Dreaming Outloud Pro"/>
          <w:sz w:val="36"/>
          <w:szCs w:val="36"/>
        </w:rPr>
      </w:pPr>
      <w:r w:rsidRPr="00331F36">
        <w:rPr>
          <w:rFonts w:ascii="Maiandra GD" w:hAnsi="Maiandra GD" w:cs="Dreaming Outloud Pro"/>
          <w:sz w:val="36"/>
          <w:szCs w:val="36"/>
        </w:rPr>
        <w:t xml:space="preserve">Wimbledon Tennis Final </w:t>
      </w:r>
    </w:p>
    <w:p w14:paraId="2D8ADD7B" w14:textId="764FEA7A" w:rsidR="00A52FB2" w:rsidRPr="00331F36" w:rsidRDefault="00A52FB2" w:rsidP="00A52FB2">
      <w:pPr>
        <w:jc w:val="center"/>
        <w:rPr>
          <w:rFonts w:ascii="Maiandra GD" w:hAnsi="Maiandra GD" w:cs="Dreaming Outloud Pro"/>
          <w:sz w:val="36"/>
          <w:szCs w:val="36"/>
        </w:rPr>
      </w:pPr>
      <w:r w:rsidRPr="00331F36">
        <w:rPr>
          <w:rFonts w:ascii="Maiandra GD" w:hAnsi="Maiandra GD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5C10F7" wp14:editId="116FA121">
            <wp:simplePos x="0" y="0"/>
            <wp:positionH relativeFrom="margin">
              <wp:posOffset>4360547</wp:posOffset>
            </wp:positionH>
            <wp:positionV relativeFrom="paragraph">
              <wp:posOffset>146050</wp:posOffset>
            </wp:positionV>
            <wp:extent cx="1846053" cy="837556"/>
            <wp:effectExtent l="0" t="0" r="1905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dwich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t="8438" r="5579" b="9175"/>
                    <a:stretch/>
                  </pic:blipFill>
                  <pic:spPr bwMode="auto">
                    <a:xfrm>
                      <a:off x="0" y="0"/>
                      <a:ext cx="1846053" cy="83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F36">
        <w:rPr>
          <w:rFonts w:ascii="Maiandra GD" w:hAnsi="Maiandra GD" w:cs="Dreaming Outloud Pro"/>
          <w:sz w:val="36"/>
          <w:szCs w:val="36"/>
        </w:rPr>
        <w:t>will be on</w:t>
      </w:r>
    </w:p>
    <w:p w14:paraId="32B11867" w14:textId="721980A4" w:rsidR="00A52FB2" w:rsidRPr="00A52FB2" w:rsidRDefault="00A52FB2" w:rsidP="00A52FB2">
      <w:pPr>
        <w:jc w:val="center"/>
        <w:rPr>
          <w:rFonts w:ascii="Maiandra GD" w:hAnsi="Maiandra GD" w:cs="Dreaming Outloud Pro"/>
          <w:color w:val="C45911" w:themeColor="accent2" w:themeShade="BF"/>
          <w:sz w:val="72"/>
          <w:szCs w:val="72"/>
        </w:rPr>
      </w:pPr>
      <w:r w:rsidRPr="00A52FB2">
        <w:rPr>
          <w:rFonts w:ascii="Maiandra GD" w:hAnsi="Maiandra GD" w:cs="Dreaming Outloud Pro"/>
          <w:color w:val="C45911" w:themeColor="accent2" w:themeShade="BF"/>
          <w:sz w:val="72"/>
          <w:szCs w:val="72"/>
        </w:rPr>
        <w:t>£10 a ticket</w:t>
      </w:r>
    </w:p>
    <w:p w14:paraId="6FF1E642" w14:textId="77777777" w:rsidR="00367ECC" w:rsidRDefault="00367ECC" w:rsidP="00367ECC">
      <w:pPr>
        <w:rPr>
          <w:rFonts w:ascii="Maiandra GD" w:hAnsi="Maiandra GD" w:cs="Dreaming Outloud Pro"/>
          <w:sz w:val="48"/>
          <w:szCs w:val="48"/>
        </w:rPr>
      </w:pPr>
    </w:p>
    <w:p w14:paraId="5617840B" w14:textId="06E1F124" w:rsidR="00A9716F" w:rsidRPr="00367ECC" w:rsidRDefault="00367ECC" w:rsidP="00367ECC">
      <w:pPr>
        <w:jc w:val="center"/>
        <w:rPr>
          <w:rFonts w:ascii="Maiandra GD" w:hAnsi="Maiandra GD" w:cs="Dreaming Outloud Pro"/>
          <w:color w:val="000000" w:themeColor="text1"/>
          <w:sz w:val="48"/>
          <w:szCs w:val="48"/>
        </w:rPr>
      </w:pPr>
      <w:r w:rsidRPr="00367ECC">
        <w:rPr>
          <w:rFonts w:ascii="Maiandra GD" w:hAnsi="Maiandra GD" w:cs="Dreaming Outloud Pro"/>
          <w:sz w:val="48"/>
          <w:szCs w:val="48"/>
        </w:rPr>
        <w:t>P</w:t>
      </w:r>
      <w:r w:rsidR="00A9716F" w:rsidRPr="00367ECC">
        <w:rPr>
          <w:rFonts w:ascii="Maiandra GD" w:hAnsi="Maiandra GD" w:cs="Dreaming Outloud Pro"/>
          <w:sz w:val="48"/>
          <w:szCs w:val="48"/>
        </w:rPr>
        <w:t xml:space="preserve">lease </w:t>
      </w:r>
      <w:bookmarkStart w:id="0" w:name="_GoBack"/>
      <w:r w:rsidR="00A9716F" w:rsidRPr="00367ECC">
        <w:rPr>
          <w:rFonts w:ascii="Maiandra GD" w:hAnsi="Maiandra GD" w:cs="Dreaming Outloud Pro"/>
          <w:sz w:val="48"/>
          <w:szCs w:val="48"/>
        </w:rPr>
        <w:t xml:space="preserve">contact </w:t>
      </w:r>
      <w:r w:rsidR="00A52FB2" w:rsidRPr="00367ECC">
        <w:rPr>
          <w:rFonts w:ascii="Maiandra GD" w:hAnsi="Maiandra GD" w:cs="Dreaming Outloud Pro"/>
          <w:sz w:val="48"/>
          <w:szCs w:val="48"/>
        </w:rPr>
        <w:t xml:space="preserve">Rachael </w:t>
      </w:r>
      <w:r w:rsidR="00A9716F" w:rsidRPr="00367ECC">
        <w:rPr>
          <w:rFonts w:ascii="Maiandra GD" w:hAnsi="Maiandra GD" w:cs="Dreaming Outloud Pro"/>
          <w:color w:val="000000" w:themeColor="text1"/>
          <w:sz w:val="48"/>
          <w:szCs w:val="48"/>
        </w:rPr>
        <w:t>07486574618</w:t>
      </w:r>
      <w:r w:rsidRPr="00367ECC">
        <w:rPr>
          <w:rFonts w:ascii="Maiandra GD" w:hAnsi="Maiandra GD" w:cs="Dreaming Outloud Pro"/>
          <w:color w:val="000000" w:themeColor="text1"/>
          <w:sz w:val="48"/>
          <w:szCs w:val="48"/>
        </w:rPr>
        <w:t xml:space="preserve"> or Brenda 07790819690</w:t>
      </w:r>
      <w:r w:rsidR="009C7AAD" w:rsidRPr="00367ECC">
        <w:rPr>
          <w:rFonts w:ascii="Maiandra GD" w:hAnsi="Maiandra GD" w:cs="Dreaming Outloud Pro"/>
          <w:color w:val="000000" w:themeColor="text1"/>
          <w:sz w:val="48"/>
          <w:szCs w:val="48"/>
        </w:rPr>
        <w:t xml:space="preserve"> or pay on the door</w:t>
      </w:r>
      <w:bookmarkEnd w:id="0"/>
    </w:p>
    <w:p w14:paraId="5F318B5C" w14:textId="0251AD73" w:rsidR="00662BE9" w:rsidRDefault="00662BE9" w:rsidP="00662BE9">
      <w:pPr>
        <w:jc w:val="center"/>
        <w:rPr>
          <w:sz w:val="48"/>
        </w:rPr>
      </w:pPr>
    </w:p>
    <w:sectPr w:rsidR="00662BE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18FD3" w14:textId="77777777" w:rsidR="00991E31" w:rsidRDefault="00991E31" w:rsidP="00D20BDB">
      <w:r>
        <w:separator/>
      </w:r>
    </w:p>
  </w:endnote>
  <w:endnote w:type="continuationSeparator" w:id="0">
    <w:p w14:paraId="4DB6F2F2" w14:textId="77777777" w:rsidR="00991E31" w:rsidRDefault="00991E31" w:rsidP="00D20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AF852" w14:textId="77777777" w:rsidR="00991E31" w:rsidRDefault="00991E31" w:rsidP="00D20BDB">
      <w:r>
        <w:separator/>
      </w:r>
    </w:p>
  </w:footnote>
  <w:footnote w:type="continuationSeparator" w:id="0">
    <w:p w14:paraId="75336137" w14:textId="77777777" w:rsidR="00991E31" w:rsidRDefault="00991E31" w:rsidP="00D20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BAFDC" w14:textId="77777777" w:rsidR="00D20BDB" w:rsidRDefault="00D20BD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D92357" wp14:editId="272DA89C">
          <wp:simplePos x="0" y="0"/>
          <wp:positionH relativeFrom="page">
            <wp:posOffset>-9525</wp:posOffset>
          </wp:positionH>
          <wp:positionV relativeFrom="paragraph">
            <wp:posOffset>-448503</wp:posOffset>
          </wp:positionV>
          <wp:extent cx="7550779" cy="10678546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ek 2022 Fundraiser Poster - All Proceed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79" cy="10678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C66C2F" w14:textId="77777777" w:rsidR="00D20BDB" w:rsidRDefault="00D20BDB">
    <w:pPr>
      <w:pStyle w:val="Header"/>
      <w:rPr>
        <w:noProof/>
      </w:rPr>
    </w:pPr>
  </w:p>
  <w:p w14:paraId="3F30F1B5" w14:textId="77777777" w:rsidR="00D20BDB" w:rsidRDefault="00D20BDB">
    <w:pPr>
      <w:pStyle w:val="Header"/>
    </w:pPr>
  </w:p>
  <w:p w14:paraId="53B59427" w14:textId="77777777" w:rsidR="00D20BDB" w:rsidRDefault="00D20BDB">
    <w:pPr>
      <w:pStyle w:val="Header"/>
    </w:pPr>
  </w:p>
  <w:p w14:paraId="78018F7B" w14:textId="77777777" w:rsidR="00D20BDB" w:rsidRDefault="00D20BDB">
    <w:pPr>
      <w:pStyle w:val="Header"/>
    </w:pPr>
  </w:p>
  <w:p w14:paraId="6EEA506D" w14:textId="77777777" w:rsidR="00D20BDB" w:rsidRDefault="00D20BDB">
    <w:pPr>
      <w:pStyle w:val="Header"/>
    </w:pPr>
  </w:p>
  <w:p w14:paraId="2E1C516C" w14:textId="77777777" w:rsidR="00D20BDB" w:rsidRDefault="00D20BDB">
    <w:pPr>
      <w:pStyle w:val="Header"/>
    </w:pPr>
  </w:p>
  <w:p w14:paraId="0F6C5E66" w14:textId="77777777" w:rsidR="00D20BDB" w:rsidRDefault="00D20BDB">
    <w:pPr>
      <w:pStyle w:val="Header"/>
    </w:pPr>
  </w:p>
  <w:p w14:paraId="4B6E3171" w14:textId="77777777" w:rsidR="00D20BDB" w:rsidRDefault="00D20BDB">
    <w:pPr>
      <w:pStyle w:val="Header"/>
    </w:pPr>
  </w:p>
  <w:p w14:paraId="5D6B9357" w14:textId="77777777" w:rsidR="00D20BDB" w:rsidRDefault="00D20BDB">
    <w:pPr>
      <w:pStyle w:val="Header"/>
    </w:pPr>
  </w:p>
  <w:p w14:paraId="030061E7" w14:textId="77777777" w:rsidR="00D20BDB" w:rsidRDefault="00D20BDB">
    <w:pPr>
      <w:pStyle w:val="Header"/>
    </w:pPr>
  </w:p>
  <w:p w14:paraId="40B8809B" w14:textId="77777777" w:rsidR="00D20BDB" w:rsidRDefault="00D20BDB">
    <w:pPr>
      <w:pStyle w:val="Header"/>
    </w:pPr>
  </w:p>
  <w:p w14:paraId="012AA22A" w14:textId="77777777" w:rsidR="00D20BDB" w:rsidRDefault="00D20BDB">
    <w:pPr>
      <w:pStyle w:val="Header"/>
    </w:pPr>
  </w:p>
  <w:p w14:paraId="5B9BE64B" w14:textId="77777777" w:rsidR="00D20BDB" w:rsidRDefault="00D20BDB">
    <w:pPr>
      <w:pStyle w:val="Header"/>
    </w:pPr>
  </w:p>
  <w:p w14:paraId="06DEBE91" w14:textId="77777777" w:rsidR="00D20BDB" w:rsidRDefault="00D20B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B78"/>
    <w:rsid w:val="000E52A4"/>
    <w:rsid w:val="00331F36"/>
    <w:rsid w:val="00367ECC"/>
    <w:rsid w:val="00512733"/>
    <w:rsid w:val="00632657"/>
    <w:rsid w:val="00662BE9"/>
    <w:rsid w:val="00955B6E"/>
    <w:rsid w:val="00991E31"/>
    <w:rsid w:val="009C7AAD"/>
    <w:rsid w:val="00A52FB2"/>
    <w:rsid w:val="00A72D10"/>
    <w:rsid w:val="00A9716F"/>
    <w:rsid w:val="00AC0B78"/>
    <w:rsid w:val="00BD43CF"/>
    <w:rsid w:val="00C4278E"/>
    <w:rsid w:val="00C71EE6"/>
    <w:rsid w:val="00CD062A"/>
    <w:rsid w:val="00D16EF5"/>
    <w:rsid w:val="00D20BDB"/>
    <w:rsid w:val="00D817F8"/>
    <w:rsid w:val="00E32821"/>
    <w:rsid w:val="00EB3AA8"/>
    <w:rsid w:val="00ED4D85"/>
    <w:rsid w:val="3168D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B327B8"/>
  <w15:chartTrackingRefBased/>
  <w15:docId w15:val="{C47D39CF-5DC1-49C4-9F94-06B8AC78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2BE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B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0BDB"/>
  </w:style>
  <w:style w:type="paragraph" w:styleId="Footer">
    <w:name w:val="footer"/>
    <w:basedOn w:val="Normal"/>
    <w:link w:val="FooterChar"/>
    <w:uiPriority w:val="99"/>
    <w:unhideWhenUsed/>
    <w:rsid w:val="00D20B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20BDB"/>
  </w:style>
  <w:style w:type="character" w:styleId="Hyperlink">
    <w:name w:val="Hyperlink"/>
    <w:basedOn w:val="DefaultParagraphFont"/>
    <w:uiPriority w:val="99"/>
    <w:unhideWhenUsed/>
    <w:rsid w:val="00A9716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3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mason\OneDrive%20-%20St%20Johns%20Hospice\Documents%20-%20Fundraising\Community\Hospice%20Treks\India%20Trek%202024\Participants%20fundraising\Trek24%20Poster%20-%20All%20Proceeds%20-%20Strawberry%20Afternoon%20Te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f506d6-47bb-48fa-9913-e23e543015b5" xsi:nil="true"/>
    <lcf76f155ced4ddcb4097134ff3c332f xmlns="790e2f72-2f66-4e42-a687-a30382459b0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D0324D872A9748B177ED94E306C196" ma:contentTypeVersion="16" ma:contentTypeDescription="Create a new document." ma:contentTypeScope="" ma:versionID="8e08e10a14800ea8af11ec5a1a75bcde">
  <xsd:schema xmlns:xsd="http://www.w3.org/2001/XMLSchema" xmlns:xs="http://www.w3.org/2001/XMLSchema" xmlns:p="http://schemas.microsoft.com/office/2006/metadata/properties" xmlns:ns2="790e2f72-2f66-4e42-a687-a30382459b0b" xmlns:ns3="d6f506d6-47bb-48fa-9913-e23e543015b5" targetNamespace="http://schemas.microsoft.com/office/2006/metadata/properties" ma:root="true" ma:fieldsID="a3bac561e9d83f20050ffe524dad7d21" ns2:_="" ns3:_="">
    <xsd:import namespace="790e2f72-2f66-4e42-a687-a30382459b0b"/>
    <xsd:import namespace="d6f506d6-47bb-48fa-9913-e23e54301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e2f72-2f66-4e42-a687-a30382459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18c4f6-89c6-4d6e-9fe4-a3afd1a00a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506d6-47bb-48fa-9913-e23e543015b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b533581-23ab-42d3-be14-09a606c146ae}" ma:internalName="TaxCatchAll" ma:showField="CatchAllData" ma:web="d6f506d6-47bb-48fa-9913-e23e543015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BE8B1-EEB7-43D0-84C3-A5A20F7CD3EF}">
  <ds:schemaRefs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d6f506d6-47bb-48fa-9913-e23e543015b5"/>
    <ds:schemaRef ds:uri="790e2f72-2f66-4e42-a687-a30382459b0b"/>
  </ds:schemaRefs>
</ds:datastoreItem>
</file>

<file path=customXml/itemProps2.xml><?xml version="1.0" encoding="utf-8"?>
<ds:datastoreItem xmlns:ds="http://schemas.openxmlformats.org/officeDocument/2006/customXml" ds:itemID="{F23DAB0F-35CB-41F1-9179-44B5C451D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0e2f72-2f66-4e42-a687-a30382459b0b"/>
    <ds:schemaRef ds:uri="d6f506d6-47bb-48fa-9913-e23e543015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7E7919-41B6-48CF-B3B6-329CD8927A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Trek24 Poster - All Proceeds - Strawberry Afternoon Tea</Template>
  <TotalTime>0</TotalTime>
  <Pages>1</Pages>
  <Words>33</Words>
  <Characters>191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Mason</dc:creator>
  <cp:keywords/>
  <dc:description/>
  <cp:lastModifiedBy>Sarah Mason</cp:lastModifiedBy>
  <cp:revision>2</cp:revision>
  <cp:lastPrinted>2024-06-20T09:38:00Z</cp:lastPrinted>
  <dcterms:created xsi:type="dcterms:W3CDTF">2024-06-24T10:31:00Z</dcterms:created>
  <dcterms:modified xsi:type="dcterms:W3CDTF">2024-06-24T10:31:00Z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0x0101008E2C781FA4137548A0659A715DF0FFCF</vt:lpwstr>
  </property>
  <property fmtid="{D5CDD505-2E9C-101B-9397-08002B2CF9AE}" pid="3" name="MediaServiceImageTags">
    <vt:lpwstr/>
  </property>
</Properties>
</file>